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146" w:type="dxa"/>
        <w:tblInd w:w="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"/>
        <w:gridCol w:w="896"/>
        <w:gridCol w:w="39"/>
        <w:gridCol w:w="2309"/>
        <w:gridCol w:w="24"/>
        <w:gridCol w:w="2376"/>
        <w:gridCol w:w="6"/>
        <w:gridCol w:w="26"/>
        <w:gridCol w:w="2410"/>
        <w:gridCol w:w="57"/>
        <w:gridCol w:w="2211"/>
        <w:gridCol w:w="12"/>
        <w:gridCol w:w="2400"/>
        <w:gridCol w:w="2268"/>
        <w:gridCol w:w="50"/>
      </w:tblGrid>
      <w:tr w:rsidR="00BE1A53" w14:paraId="58E45E10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E45E0E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50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0F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Long Term Plan</w:t>
            </w:r>
          </w:p>
        </w:tc>
      </w:tr>
      <w:tr w:rsidR="00BE1A53" w14:paraId="58E45E16" w14:textId="77777777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6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E45E11" w14:textId="77777777" w:rsidR="00BE1A53" w:rsidRDefault="00BE1A53">
            <w:pPr>
              <w:rPr>
                <w:lang w:val="en-US"/>
              </w:rPr>
            </w:pPr>
          </w:p>
        </w:tc>
        <w:tc>
          <w:tcPr>
            <w:tcW w:w="93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12" w14:textId="77777777" w:rsidR="00BE1A53" w:rsidRDefault="00BE1A53">
            <w:pPr>
              <w:rPr>
                <w:lang w:val="en-US"/>
              </w:rPr>
            </w:pPr>
          </w:p>
        </w:tc>
        <w:tc>
          <w:tcPr>
            <w:tcW w:w="4715" w:type="dxa"/>
            <w:gridSpan w:val="4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13" w14:textId="77777777" w:rsidR="00BE1A53" w:rsidRDefault="00C605DD">
            <w:r>
              <w:rPr>
                <w:b/>
                <w:lang w:val="en-US"/>
              </w:rPr>
              <w:t>Autumn Term</w:t>
            </w:r>
          </w:p>
        </w:tc>
        <w:tc>
          <w:tcPr>
            <w:tcW w:w="4716" w:type="dxa"/>
            <w:gridSpan w:val="5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14" w14:textId="77777777" w:rsidR="00BE1A53" w:rsidRDefault="00C605DD">
            <w:r>
              <w:rPr>
                <w:b/>
                <w:lang w:val="en-US"/>
              </w:rPr>
              <w:t>Spring Term</w:t>
            </w:r>
          </w:p>
        </w:tc>
        <w:tc>
          <w:tcPr>
            <w:tcW w:w="4718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15" w14:textId="77777777" w:rsidR="00BE1A53" w:rsidRDefault="00C605DD">
            <w:r>
              <w:rPr>
                <w:b/>
                <w:lang w:val="en-US"/>
              </w:rPr>
              <w:t>Summer Term</w:t>
            </w:r>
          </w:p>
        </w:tc>
      </w:tr>
      <w:tr w:rsidR="00BE1A53" w14:paraId="58E45E2F" w14:textId="77777777">
        <w:tblPrEx>
          <w:tblCellMar>
            <w:top w:w="0" w:type="dxa"/>
            <w:bottom w:w="0" w:type="dxa"/>
          </w:tblCellMar>
        </w:tblPrEx>
        <w:trPr>
          <w:trHeight w:val="1500"/>
        </w:trPr>
        <w:tc>
          <w:tcPr>
            <w:tcW w:w="6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E45E17" w14:textId="77777777" w:rsidR="00BE1A53" w:rsidRDefault="00BE1A53">
            <w:pPr>
              <w:rPr>
                <w:lang w:val="en-US"/>
              </w:rPr>
            </w:pPr>
          </w:p>
        </w:tc>
        <w:tc>
          <w:tcPr>
            <w:tcW w:w="93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18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EYFS</w:t>
            </w:r>
          </w:p>
        </w:tc>
        <w:tc>
          <w:tcPr>
            <w:tcW w:w="230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4" w:space="0" w:color="FFFFFF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19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44928" behindDoc="0" locked="0" layoutInCell="1" allowOverlap="1" wp14:anchorId="58E45E0E" wp14:editId="58E45E0F">
                  <wp:simplePos x="0" y="0"/>
                  <wp:positionH relativeFrom="column">
                    <wp:posOffset>113669</wp:posOffset>
                  </wp:positionH>
                  <wp:positionV relativeFrom="paragraph">
                    <wp:posOffset>70481</wp:posOffset>
                  </wp:positionV>
                  <wp:extent cx="152384" cy="220342"/>
                  <wp:effectExtent l="0" t="0" r="16" b="8258"/>
                  <wp:wrapSquare wrapText="bothSides"/>
                  <wp:docPr id="147042525" name="Group 15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20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1A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 xml:space="preserve">F1 How can people show they belong together? </w:t>
            </w:r>
          </w:p>
          <w:p w14:paraId="58E45E1B" w14:textId="77777777" w:rsidR="00BE1A53" w:rsidRDefault="00C605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(10 lessons)</w:t>
            </w:r>
          </w:p>
          <w:p w14:paraId="58E45E1C" w14:textId="77777777" w:rsidR="00BE1A53" w:rsidRDefault="00C605DD">
            <w:r>
              <w:rPr>
                <w:b/>
                <w:bCs/>
                <w:i/>
                <w:iCs/>
                <w:lang w:val="en-US"/>
              </w:rPr>
              <w:t>Trip to the local Church.</w:t>
            </w:r>
          </w:p>
        </w:tc>
        <w:tc>
          <w:tcPr>
            <w:tcW w:w="2432" w:type="dxa"/>
            <w:gridSpan w:val="4"/>
            <w:tcBorders>
              <w:top w:val="single" w:sz="18" w:space="0" w:color="000000"/>
              <w:left w:val="single" w:sz="24" w:space="0" w:color="FFFFFF"/>
              <w:bottom w:val="single" w:sz="4" w:space="0" w:color="000000"/>
              <w:right w:val="single" w:sz="4" w:space="0" w:color="000000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1D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45952" behindDoc="0" locked="0" layoutInCell="1" allowOverlap="1" wp14:anchorId="58E45E10" wp14:editId="58E45E11">
                  <wp:simplePos x="0" y="0"/>
                  <wp:positionH relativeFrom="column">
                    <wp:posOffset>80640</wp:posOffset>
                  </wp:positionH>
                  <wp:positionV relativeFrom="paragraph">
                    <wp:posOffset>40635</wp:posOffset>
                  </wp:positionV>
                  <wp:extent cx="234945" cy="234314"/>
                  <wp:effectExtent l="0" t="0" r="0" b="0"/>
                  <wp:wrapSquare wrapText="bothSides"/>
                  <wp:docPr id="1021563369" name="Group 21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4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1E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F2  Why do Christians perform nativity plays at Christmas?</w:t>
            </w:r>
          </w:p>
          <w:p w14:paraId="58E45E1F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Incarnation </w:t>
            </w:r>
          </w:p>
          <w:p w14:paraId="58E45E20" w14:textId="77777777" w:rsidR="00BE1A53" w:rsidRDefault="00C605DD">
            <w:r>
              <w:rPr>
                <w:b/>
                <w:lang w:val="en-US"/>
              </w:rPr>
              <w:t xml:space="preserve">(3 </w:t>
            </w:r>
            <w:r>
              <w:rPr>
                <w:b/>
                <w:lang w:val="en-US"/>
              </w:rPr>
              <w:t>hours)</w:t>
            </w:r>
          </w:p>
        </w:tc>
        <w:tc>
          <w:tcPr>
            <w:tcW w:w="2467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21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46976" behindDoc="0" locked="0" layoutInCell="1" allowOverlap="1" wp14:anchorId="58E45E12" wp14:editId="58E45E13">
                  <wp:simplePos x="0" y="0"/>
                  <wp:positionH relativeFrom="column">
                    <wp:posOffset>65909</wp:posOffset>
                  </wp:positionH>
                  <wp:positionV relativeFrom="paragraph">
                    <wp:posOffset>-1819</wp:posOffset>
                  </wp:positionV>
                  <wp:extent cx="152384" cy="220342"/>
                  <wp:effectExtent l="0" t="0" r="16" b="8258"/>
                  <wp:wrapSquare wrapText="bothSides"/>
                  <wp:docPr id="735158554" name="Group 23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20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en-US"/>
              </w:rPr>
              <w:t xml:space="preserve">        </w:t>
            </w:r>
          </w:p>
          <w:p w14:paraId="58E45E22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 xml:space="preserve">F2 Who are the people in sacred (special) stories and why might they still be important today? </w:t>
            </w:r>
          </w:p>
          <w:p w14:paraId="58E45E23" w14:textId="77777777" w:rsidR="00BE1A53" w:rsidRDefault="00C605DD">
            <w:r>
              <w:rPr>
                <w:b/>
                <w:bCs/>
                <w:lang w:val="en-US"/>
              </w:rPr>
              <w:t>(10 lessons)</w:t>
            </w:r>
          </w:p>
        </w:tc>
        <w:tc>
          <w:tcPr>
            <w:tcW w:w="2211" w:type="dxa"/>
            <w:tcBorders>
              <w:top w:val="single" w:sz="18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24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48000" behindDoc="0" locked="0" layoutInCell="1" allowOverlap="1" wp14:anchorId="58E45E14" wp14:editId="58E45E15">
                  <wp:simplePos x="0" y="0"/>
                  <wp:positionH relativeFrom="column">
                    <wp:posOffset>15334</wp:posOffset>
                  </wp:positionH>
                  <wp:positionV relativeFrom="paragraph">
                    <wp:posOffset>12701</wp:posOffset>
                  </wp:positionV>
                  <wp:extent cx="234945" cy="234314"/>
                  <wp:effectExtent l="0" t="0" r="0" b="0"/>
                  <wp:wrapSquare wrapText="bothSides"/>
                  <wp:docPr id="2056376462" name="Group 29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4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en-US"/>
              </w:rPr>
              <w:t xml:space="preserve">           </w:t>
            </w:r>
          </w:p>
          <w:p w14:paraId="58E45E25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F3 Why do Christians put a cross in an Easter garden?</w:t>
            </w:r>
          </w:p>
          <w:p w14:paraId="58E45E26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Salvation </w:t>
            </w:r>
          </w:p>
          <w:p w14:paraId="58E45E27" w14:textId="77777777" w:rsidR="00BE1A53" w:rsidRDefault="00C605DD">
            <w:r>
              <w:rPr>
                <w:b/>
                <w:lang w:val="en-US"/>
              </w:rPr>
              <w:t>(3 hours)</w:t>
            </w:r>
          </w:p>
        </w:tc>
        <w:tc>
          <w:tcPr>
            <w:tcW w:w="2412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28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49024" behindDoc="0" locked="0" layoutInCell="1" allowOverlap="1" wp14:anchorId="58E45E16" wp14:editId="58E45E17">
                  <wp:simplePos x="0" y="0"/>
                  <wp:positionH relativeFrom="column">
                    <wp:posOffset>69851</wp:posOffset>
                  </wp:positionH>
                  <wp:positionV relativeFrom="paragraph">
                    <wp:posOffset>31117</wp:posOffset>
                  </wp:positionV>
                  <wp:extent cx="152384" cy="220342"/>
                  <wp:effectExtent l="0" t="0" r="16" b="8258"/>
                  <wp:wrapSquare wrapText="bothSides"/>
                  <wp:docPr id="2045088114" name="Group 31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20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29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F3 How do people know how to treat each other?</w:t>
            </w:r>
          </w:p>
          <w:p w14:paraId="58E45E2A" w14:textId="77777777" w:rsidR="00BE1A53" w:rsidRDefault="00C605DD">
            <w:r>
              <w:rPr>
                <w:b/>
                <w:bCs/>
                <w:lang w:val="en-US"/>
              </w:rPr>
              <w:t>(10 lessons)</w:t>
            </w:r>
          </w:p>
        </w:tc>
        <w:tc>
          <w:tcPr>
            <w:tcW w:w="2318" w:type="dxa"/>
            <w:gridSpan w:val="2"/>
            <w:tcBorders>
              <w:top w:val="single" w:sz="18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2B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50048" behindDoc="0" locked="0" layoutInCell="1" allowOverlap="1" wp14:anchorId="58E45E18" wp14:editId="58E45E19">
                  <wp:simplePos x="0" y="0"/>
                  <wp:positionH relativeFrom="column">
                    <wp:posOffset>94612</wp:posOffset>
                  </wp:positionH>
                  <wp:positionV relativeFrom="paragraph">
                    <wp:posOffset>67949</wp:posOffset>
                  </wp:positionV>
                  <wp:extent cx="234945" cy="234314"/>
                  <wp:effectExtent l="0" t="0" r="0" b="0"/>
                  <wp:wrapSquare wrapText="bothSides"/>
                  <wp:docPr id="2000080484" name="Group 33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4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2C" w14:textId="77777777" w:rsidR="00BE1A53" w:rsidRDefault="00C605DD">
            <w:r>
              <w:rPr>
                <w:lang w:val="en-US"/>
              </w:rPr>
              <w:t xml:space="preserve">F1 Why is the Word ‘God’ so important to Christians </w:t>
            </w:r>
            <w:r>
              <w:rPr>
                <w:b/>
                <w:lang w:val="en-US"/>
              </w:rPr>
              <w:t xml:space="preserve">God/Creation </w:t>
            </w:r>
          </w:p>
          <w:p w14:paraId="58E45E2D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(3 hours)</w:t>
            </w:r>
          </w:p>
          <w:p w14:paraId="58E45E2E" w14:textId="77777777" w:rsidR="00BE1A53" w:rsidRDefault="00C605DD">
            <w:r>
              <w:rPr>
                <w:b/>
                <w:lang w:val="en-US"/>
              </w:rPr>
              <w:t>Trip to Holy Trinity Church</w:t>
            </w:r>
          </w:p>
        </w:tc>
      </w:tr>
      <w:tr w:rsidR="00BE1A53" w14:paraId="58E45E47" w14:textId="77777777">
        <w:tblPrEx>
          <w:tblCellMar>
            <w:top w:w="0" w:type="dxa"/>
            <w:bottom w:w="0" w:type="dxa"/>
          </w:tblCellMar>
        </w:tblPrEx>
        <w:trPr>
          <w:trHeight w:val="1500"/>
        </w:trPr>
        <w:tc>
          <w:tcPr>
            <w:tcW w:w="6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E45E30" w14:textId="77777777" w:rsidR="00BE1A53" w:rsidRDefault="00BE1A53">
            <w:pPr>
              <w:rPr>
                <w:lang w:val="en-US"/>
              </w:rPr>
            </w:pPr>
          </w:p>
        </w:tc>
        <w:tc>
          <w:tcPr>
            <w:tcW w:w="93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31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Y1</w:t>
            </w:r>
          </w:p>
        </w:tc>
        <w:tc>
          <w:tcPr>
            <w:tcW w:w="230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4" w:space="0" w:color="FFFFFF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32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51072" behindDoc="0" locked="0" layoutInCell="1" allowOverlap="1" wp14:anchorId="58E45E1A" wp14:editId="58E45E1B">
                  <wp:simplePos x="0" y="0"/>
                  <wp:positionH relativeFrom="column">
                    <wp:posOffset>50804</wp:posOffset>
                  </wp:positionH>
                  <wp:positionV relativeFrom="paragraph">
                    <wp:posOffset>0</wp:posOffset>
                  </wp:positionV>
                  <wp:extent cx="152384" cy="220983"/>
                  <wp:effectExtent l="0" t="0" r="16" b="7617"/>
                  <wp:wrapSquare wrapText="bothSides"/>
                  <wp:docPr id="1186218857" name="Group 39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20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en-US"/>
              </w:rPr>
              <w:t xml:space="preserve"> K1.1 How</w:t>
            </w:r>
          </w:p>
          <w:p w14:paraId="58E45E33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might your worldview be seen in the choices you make?</w:t>
            </w:r>
          </w:p>
          <w:p w14:paraId="58E45E34" w14:textId="77777777" w:rsidR="00BE1A53" w:rsidRDefault="00C605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(10 lessons)</w:t>
            </w:r>
          </w:p>
          <w:p w14:paraId="58E45E35" w14:textId="77777777" w:rsidR="00BE1A53" w:rsidRDefault="00C605DD">
            <w:r>
              <w:rPr>
                <w:b/>
                <w:bCs/>
                <w:i/>
                <w:iCs/>
                <w:lang w:val="en-US"/>
              </w:rPr>
              <w:t xml:space="preserve">Trip to Gurdwara </w:t>
            </w:r>
          </w:p>
        </w:tc>
        <w:tc>
          <w:tcPr>
            <w:tcW w:w="2432" w:type="dxa"/>
            <w:gridSpan w:val="4"/>
            <w:tcBorders>
              <w:top w:val="single" w:sz="18" w:space="0" w:color="000000"/>
              <w:left w:val="single" w:sz="24" w:space="0" w:color="FFFFFF"/>
              <w:bottom w:val="single" w:sz="4" w:space="0" w:color="000000"/>
              <w:right w:val="single" w:sz="4" w:space="0" w:color="000000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36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52096" behindDoc="0" locked="0" layoutInCell="1" allowOverlap="1" wp14:anchorId="58E45E1C" wp14:editId="58E45E1D">
                  <wp:simplePos x="0" y="0"/>
                  <wp:positionH relativeFrom="column">
                    <wp:posOffset>99697</wp:posOffset>
                  </wp:positionH>
                  <wp:positionV relativeFrom="paragraph">
                    <wp:posOffset>33659</wp:posOffset>
                  </wp:positionV>
                  <wp:extent cx="234945" cy="234945"/>
                  <wp:effectExtent l="0" t="0" r="0" b="0"/>
                  <wp:wrapSquare wrapText="bothSides"/>
                  <wp:docPr id="1648647727" name="Group 41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4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37" w14:textId="77777777" w:rsidR="00BE1A53" w:rsidRDefault="00C605DD">
            <w:r>
              <w:rPr>
                <w:lang w:val="en-US"/>
              </w:rPr>
              <w:t xml:space="preserve">1.3 Why does Christmas matter to Christians? CL </w:t>
            </w:r>
            <w:r>
              <w:rPr>
                <w:b/>
                <w:lang w:val="en-US"/>
              </w:rPr>
              <w:t>Incarnation</w:t>
            </w:r>
          </w:p>
          <w:p w14:paraId="58E45E38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(3 hours)</w:t>
            </w:r>
          </w:p>
        </w:tc>
        <w:tc>
          <w:tcPr>
            <w:tcW w:w="2467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39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53120" behindDoc="0" locked="0" layoutInCell="1" allowOverlap="1" wp14:anchorId="58E45E1E" wp14:editId="58E45E1F">
                  <wp:simplePos x="0" y="0"/>
                  <wp:positionH relativeFrom="column">
                    <wp:posOffset>93982</wp:posOffset>
                  </wp:positionH>
                  <wp:positionV relativeFrom="paragraph">
                    <wp:posOffset>27303</wp:posOffset>
                  </wp:positionV>
                  <wp:extent cx="152384" cy="220983"/>
                  <wp:effectExtent l="0" t="0" r="16" b="7617"/>
                  <wp:wrapSquare wrapText="bothSides"/>
                  <wp:docPr id="395627153" name="Group 43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20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3A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K1.2 Where do people turn for guidance in life?</w:t>
            </w:r>
          </w:p>
          <w:p w14:paraId="58E45E3B" w14:textId="77777777" w:rsidR="00BE1A53" w:rsidRDefault="00C605DD">
            <w:r>
              <w:rPr>
                <w:b/>
                <w:bCs/>
                <w:lang w:val="en-US"/>
              </w:rPr>
              <w:t>(8 lessons)</w:t>
            </w:r>
          </w:p>
        </w:tc>
        <w:tc>
          <w:tcPr>
            <w:tcW w:w="2211" w:type="dxa"/>
            <w:tcBorders>
              <w:top w:val="single" w:sz="18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3C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54144" behindDoc="0" locked="0" layoutInCell="1" allowOverlap="1" wp14:anchorId="58E45E20" wp14:editId="58E45E21">
                  <wp:simplePos x="0" y="0"/>
                  <wp:positionH relativeFrom="column">
                    <wp:posOffset>114930</wp:posOffset>
                  </wp:positionH>
                  <wp:positionV relativeFrom="paragraph">
                    <wp:posOffset>12701</wp:posOffset>
                  </wp:positionV>
                  <wp:extent cx="234945" cy="234945"/>
                  <wp:effectExtent l="0" t="0" r="0" b="0"/>
                  <wp:wrapSquare wrapText="bothSides"/>
                  <wp:docPr id="2133301346" name="Group 47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4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3D" w14:textId="77777777" w:rsidR="00BE1A53" w:rsidRDefault="00C605DD">
            <w:r>
              <w:rPr>
                <w:lang w:val="en-US"/>
              </w:rPr>
              <w:t>1.2</w:t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655168" behindDoc="0" locked="0" layoutInCell="1" allowOverlap="1" wp14:anchorId="58E45E22" wp14:editId="58E45E23">
                  <wp:simplePos x="0" y="0"/>
                  <wp:positionH relativeFrom="column">
                    <wp:posOffset>-16760</wp:posOffset>
                  </wp:positionH>
                  <wp:positionV relativeFrom="paragraph">
                    <wp:posOffset>-295113</wp:posOffset>
                  </wp:positionV>
                  <wp:extent cx="36923" cy="27998"/>
                  <wp:effectExtent l="0" t="0" r="0" b="0"/>
                  <wp:wrapSquare wrapText="bothSides"/>
                  <wp:docPr id="1543433992" name="Group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23" cy="27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en-US"/>
              </w:rPr>
              <w:t xml:space="preserve"> Who made the world? </w:t>
            </w:r>
            <w:r>
              <w:rPr>
                <w:b/>
                <w:lang w:val="en-US"/>
              </w:rPr>
              <w:t>Creation</w:t>
            </w:r>
          </w:p>
          <w:p w14:paraId="58E45E3E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(5 hours)</w:t>
            </w:r>
          </w:p>
        </w:tc>
        <w:tc>
          <w:tcPr>
            <w:tcW w:w="2412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3F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56192" behindDoc="0" locked="0" layoutInCell="1" allowOverlap="1" wp14:anchorId="58E45E24" wp14:editId="58E45E25">
                  <wp:simplePos x="0" y="0"/>
                  <wp:positionH relativeFrom="column">
                    <wp:posOffset>79379</wp:posOffset>
                  </wp:positionH>
                  <wp:positionV relativeFrom="paragraph">
                    <wp:posOffset>44448</wp:posOffset>
                  </wp:positionV>
                  <wp:extent cx="152384" cy="220983"/>
                  <wp:effectExtent l="0" t="0" r="16" b="7617"/>
                  <wp:wrapSquare wrapText="bothSides"/>
                  <wp:docPr id="1561601838" name="Group 49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20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40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1.3 How do people with similar worldviews share and celebrate their beliefs?</w:t>
            </w:r>
          </w:p>
          <w:p w14:paraId="58E45E41" w14:textId="77777777" w:rsidR="00BE1A53" w:rsidRDefault="00C605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(8 lessons)</w:t>
            </w:r>
          </w:p>
          <w:p w14:paraId="58E45E42" w14:textId="77777777" w:rsidR="00BE1A53" w:rsidRDefault="00C605DD">
            <w:r>
              <w:rPr>
                <w:b/>
                <w:bCs/>
                <w:lang w:val="en-US"/>
              </w:rPr>
              <w:t>Local Church visit</w:t>
            </w:r>
          </w:p>
        </w:tc>
        <w:tc>
          <w:tcPr>
            <w:tcW w:w="2318" w:type="dxa"/>
            <w:gridSpan w:val="2"/>
            <w:tcBorders>
              <w:top w:val="single" w:sz="18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43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57216" behindDoc="0" locked="0" layoutInCell="1" allowOverlap="1" wp14:anchorId="58E45E26" wp14:editId="58E45E27">
                  <wp:simplePos x="0" y="0"/>
                  <wp:positionH relativeFrom="column">
                    <wp:posOffset>40635</wp:posOffset>
                  </wp:positionH>
                  <wp:positionV relativeFrom="paragraph">
                    <wp:posOffset>85148</wp:posOffset>
                  </wp:positionV>
                  <wp:extent cx="152384" cy="220983"/>
                  <wp:effectExtent l="0" t="0" r="16" b="7617"/>
                  <wp:wrapSquare wrapText="bothSides"/>
                  <wp:docPr id="111446306" name="Group 53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20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lang w:val="en-US"/>
              </w:rPr>
              <w:t xml:space="preserve"> </w:t>
            </w:r>
          </w:p>
          <w:p w14:paraId="58E45E44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58E45E28" wp14:editId="58E45E29">
                  <wp:simplePos x="0" y="0"/>
                  <wp:positionH relativeFrom="column">
                    <wp:posOffset>-16760</wp:posOffset>
                  </wp:positionH>
                  <wp:positionV relativeFrom="paragraph">
                    <wp:posOffset>-28291</wp:posOffset>
                  </wp:positionV>
                  <wp:extent cx="36923" cy="27998"/>
                  <wp:effectExtent l="0" t="0" r="0" b="0"/>
                  <wp:wrapSquare wrapText="bothSides"/>
                  <wp:docPr id="1775480154" name="Group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23" cy="27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en-US"/>
              </w:rPr>
              <w:t xml:space="preserve">Layover unit – Jewish Worldview – focus of community and coming together </w:t>
            </w:r>
          </w:p>
          <w:p w14:paraId="58E45E45" w14:textId="77777777" w:rsidR="00BE1A53" w:rsidRDefault="00C605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(5 hours)</w:t>
            </w:r>
          </w:p>
          <w:p w14:paraId="58E45E46" w14:textId="77777777" w:rsidR="00BE1A53" w:rsidRDefault="00BE1A53">
            <w:pPr>
              <w:rPr>
                <w:b/>
                <w:bCs/>
                <w:lang w:val="en-US"/>
              </w:rPr>
            </w:pPr>
          </w:p>
        </w:tc>
      </w:tr>
      <w:tr w:rsidR="00BE1A53" w14:paraId="58E45E60" w14:textId="77777777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6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E45E48" w14:textId="77777777" w:rsidR="00BE1A53" w:rsidRDefault="00BE1A53">
            <w:pPr>
              <w:rPr>
                <w:lang w:val="en-US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49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Y2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FFFFFF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4A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58E45E2A" wp14:editId="58E45E2B">
                  <wp:simplePos x="0" y="0"/>
                  <wp:positionH relativeFrom="column">
                    <wp:posOffset>67299</wp:posOffset>
                  </wp:positionH>
                  <wp:positionV relativeFrom="paragraph">
                    <wp:posOffset>71752</wp:posOffset>
                  </wp:positionV>
                  <wp:extent cx="152384" cy="219501"/>
                  <wp:effectExtent l="0" t="0" r="16" b="9099"/>
                  <wp:wrapSquare wrapText="bothSides"/>
                  <wp:docPr id="711363019" name="Group 55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4B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Layover unit - Muslim Worldviews - one God (Allah) and submission as a driver for Muslim practices</w:t>
            </w:r>
          </w:p>
          <w:p w14:paraId="58E45E4C" w14:textId="77777777" w:rsidR="00BE1A53" w:rsidRDefault="00C605DD">
            <w:r>
              <w:rPr>
                <w:b/>
                <w:bCs/>
                <w:lang w:val="en-US"/>
              </w:rPr>
              <w:lastRenderedPageBreak/>
              <w:t>(8 lessons)</w:t>
            </w:r>
          </w:p>
        </w:tc>
        <w:tc>
          <w:tcPr>
            <w:tcW w:w="2432" w:type="dxa"/>
            <w:gridSpan w:val="4"/>
            <w:tcBorders>
              <w:top w:val="single" w:sz="4" w:space="0" w:color="000000"/>
              <w:left w:val="single" w:sz="24" w:space="0" w:color="FFFFFF"/>
              <w:bottom w:val="single" w:sz="4" w:space="0" w:color="000000"/>
              <w:right w:val="single" w:sz="4" w:space="0" w:color="000000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4D" w14:textId="77777777" w:rsidR="00BE1A53" w:rsidRDefault="00C605DD"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58E45E2C" wp14:editId="58E45E2D">
                  <wp:simplePos x="0" y="0"/>
                  <wp:positionH relativeFrom="column">
                    <wp:posOffset>31117</wp:posOffset>
                  </wp:positionH>
                  <wp:positionV relativeFrom="paragraph">
                    <wp:posOffset>35359</wp:posOffset>
                  </wp:positionV>
                  <wp:extent cx="234945" cy="234945"/>
                  <wp:effectExtent l="0" t="0" r="0" b="0"/>
                  <wp:wrapSquare wrapText="bothSides"/>
                  <wp:docPr id="1639221602" name="Group 57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4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4E" w14:textId="77777777" w:rsidR="00BE1A53" w:rsidRDefault="00C605DD">
            <w:r>
              <w:rPr>
                <w:lang w:val="en-US"/>
              </w:rPr>
              <w:t xml:space="preserve">I.3 Why does Christmas matter to Christians? DD </w:t>
            </w:r>
            <w:r>
              <w:rPr>
                <w:b/>
                <w:lang w:val="en-US"/>
              </w:rPr>
              <w:t xml:space="preserve">Incarnation </w:t>
            </w:r>
          </w:p>
          <w:p w14:paraId="58E45E4F" w14:textId="77777777" w:rsidR="00BE1A53" w:rsidRDefault="00C605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(5 hours) </w:t>
            </w:r>
          </w:p>
          <w:p w14:paraId="58E45E50" w14:textId="77777777" w:rsidR="00BE1A53" w:rsidRDefault="00C605DD">
            <w:r>
              <w:rPr>
                <w:b/>
                <w:i/>
                <w:iCs/>
                <w:lang w:val="en-US"/>
              </w:rPr>
              <w:t>Trip to Coventry Cathedral</w:t>
            </w:r>
          </w:p>
        </w:tc>
        <w:tc>
          <w:tcPr>
            <w:tcW w:w="2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51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58E45E2E" wp14:editId="58E45E2F">
                  <wp:simplePos x="0" y="0"/>
                  <wp:positionH relativeFrom="column">
                    <wp:posOffset>65407</wp:posOffset>
                  </wp:positionH>
                  <wp:positionV relativeFrom="paragraph">
                    <wp:posOffset>85094</wp:posOffset>
                  </wp:positionV>
                  <wp:extent cx="152384" cy="219501"/>
                  <wp:effectExtent l="0" t="0" r="16" b="9099"/>
                  <wp:wrapSquare wrapText="bothSides"/>
                  <wp:docPr id="367915368" name="Group 59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52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K1.5 What is most important for different people? (link to 1.1)</w:t>
            </w:r>
          </w:p>
          <w:p w14:paraId="58E45E53" w14:textId="77777777" w:rsidR="00BE1A53" w:rsidRDefault="00C605DD">
            <w:r>
              <w:rPr>
                <w:lang w:val="en-US"/>
              </w:rPr>
              <w:t>(</w:t>
            </w:r>
            <w:r>
              <w:rPr>
                <w:b/>
                <w:bCs/>
                <w:lang w:val="en-US"/>
              </w:rPr>
              <w:t>10 lessons)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54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62336" behindDoc="0" locked="0" layoutInCell="1" allowOverlap="1" wp14:anchorId="58E45E30" wp14:editId="58E45E31">
                  <wp:simplePos x="0" y="0"/>
                  <wp:positionH relativeFrom="column">
                    <wp:posOffset>86355</wp:posOffset>
                  </wp:positionH>
                  <wp:positionV relativeFrom="paragraph">
                    <wp:posOffset>85094</wp:posOffset>
                  </wp:positionV>
                  <wp:extent cx="234945" cy="233473"/>
                  <wp:effectExtent l="0" t="0" r="0" b="0"/>
                  <wp:wrapSquare wrapText="bothSides"/>
                  <wp:docPr id="215416872" name="Group 62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55" w14:textId="77777777" w:rsidR="00BE1A53" w:rsidRDefault="00C605DD">
            <w:r>
              <w:rPr>
                <w:lang w:val="en-US"/>
              </w:rPr>
              <w:t xml:space="preserve">1.5 Why does Easter matter to Christians? </w:t>
            </w:r>
            <w:r>
              <w:rPr>
                <w:b/>
                <w:lang w:val="en-US"/>
              </w:rPr>
              <w:t>Salvation</w:t>
            </w:r>
          </w:p>
          <w:p w14:paraId="58E45E56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(3 hours)</w:t>
            </w:r>
          </w:p>
          <w:p w14:paraId="58E45E57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Trip to Holy Trinity Church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58" w14:textId="77777777" w:rsidR="00BE1A53" w:rsidRDefault="00C605DD"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58E45E32" wp14:editId="58E45E33">
                  <wp:simplePos x="0" y="0"/>
                  <wp:positionH relativeFrom="column">
                    <wp:posOffset>75566</wp:posOffset>
                  </wp:positionH>
                  <wp:positionV relativeFrom="paragraph">
                    <wp:posOffset>50593</wp:posOffset>
                  </wp:positionV>
                  <wp:extent cx="152384" cy="219501"/>
                  <wp:effectExtent l="0" t="0" r="16" b="9099"/>
                  <wp:wrapSquare wrapText="bothSides"/>
                  <wp:docPr id="624952770" name="Group 66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59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K1.6 Why has the Coventry Blitz shaped Christian worldviews locally and globally?</w:t>
            </w:r>
          </w:p>
          <w:p w14:paraId="58E45E5A" w14:textId="77777777" w:rsidR="00BE1A53" w:rsidRDefault="00C605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(8 lessons)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5B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64384" behindDoc="0" locked="0" layoutInCell="1" allowOverlap="1" wp14:anchorId="58E45E34" wp14:editId="58E45E35">
                  <wp:simplePos x="0" y="0"/>
                  <wp:positionH relativeFrom="column">
                    <wp:posOffset>47621</wp:posOffset>
                  </wp:positionH>
                  <wp:positionV relativeFrom="paragraph">
                    <wp:posOffset>32817</wp:posOffset>
                  </wp:positionV>
                  <wp:extent cx="234945" cy="233473"/>
                  <wp:effectExtent l="0" t="0" r="0" b="0"/>
                  <wp:wrapSquare wrapText="bothSides"/>
                  <wp:docPr id="1192661391" name="Group 64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5C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1.4 What is the</w:t>
            </w:r>
          </w:p>
          <w:p w14:paraId="58E45E5D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good news Jesus brings?</w:t>
            </w:r>
          </w:p>
          <w:p w14:paraId="58E45E5E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Gospel</w:t>
            </w:r>
          </w:p>
          <w:p w14:paraId="58E45E5F" w14:textId="77777777" w:rsidR="00BE1A53" w:rsidRDefault="00C605DD">
            <w:r>
              <w:rPr>
                <w:b/>
                <w:lang w:val="en-US"/>
              </w:rPr>
              <w:t xml:space="preserve">(5 </w:t>
            </w:r>
            <w:r>
              <w:rPr>
                <w:b/>
                <w:lang w:val="en-US"/>
              </w:rPr>
              <w:t>hours)</w:t>
            </w:r>
          </w:p>
        </w:tc>
      </w:tr>
      <w:tr w:rsidR="00BE1A53" w14:paraId="58E45E72" w14:textId="77777777">
        <w:tblPrEx>
          <w:tblCellMar>
            <w:top w:w="0" w:type="dxa"/>
            <w:bottom w:w="0" w:type="dxa"/>
          </w:tblCellMar>
        </w:tblPrEx>
        <w:trPr>
          <w:trHeight w:val="2496"/>
        </w:trPr>
        <w:tc>
          <w:tcPr>
            <w:tcW w:w="6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E45E61" w14:textId="77777777" w:rsidR="00BE1A53" w:rsidRDefault="00BE1A53">
            <w:pPr>
              <w:rPr>
                <w:lang w:val="en-US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62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Y3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FFFFFF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63" w14:textId="77777777" w:rsidR="00BE1A53" w:rsidRDefault="00C605DD">
            <w:r>
              <w:rPr>
                <w:noProof/>
                <w:lang w:val="en-US"/>
              </w:rPr>
              <w:drawing>
                <wp:inline distT="0" distB="0" distL="0" distR="0" wp14:anchorId="58E45E36" wp14:editId="58E45E37">
                  <wp:extent cx="152384" cy="219629"/>
                  <wp:effectExtent l="0" t="0" r="16" b="8971"/>
                  <wp:docPr id="40982585" name="Image 68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L2.1 Why are nature and the seasons significant for religion and worldviews?</w:t>
            </w:r>
          </w:p>
          <w:p w14:paraId="58E45E64" w14:textId="77777777" w:rsidR="00BE1A53" w:rsidRDefault="00C605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(8 lessons)</w:t>
            </w:r>
          </w:p>
          <w:p w14:paraId="58E45E65" w14:textId="77777777" w:rsidR="00BE1A53" w:rsidRDefault="00C605DD">
            <w:r>
              <w:rPr>
                <w:b/>
                <w:bCs/>
                <w:lang w:val="en-US"/>
              </w:rPr>
              <w:t>Trip?</w:t>
            </w:r>
          </w:p>
        </w:tc>
        <w:tc>
          <w:tcPr>
            <w:tcW w:w="2432" w:type="dxa"/>
            <w:gridSpan w:val="4"/>
            <w:tcBorders>
              <w:top w:val="single" w:sz="4" w:space="0" w:color="000000"/>
              <w:left w:val="single" w:sz="24" w:space="0" w:color="FFFFFF"/>
              <w:bottom w:val="single" w:sz="4" w:space="0" w:color="000000"/>
              <w:right w:val="single" w:sz="4" w:space="0" w:color="000000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66" w14:textId="77777777" w:rsidR="00BE1A53" w:rsidRDefault="00C605DD">
            <w:r>
              <w:rPr>
                <w:noProof/>
                <w:lang w:val="en-US"/>
              </w:rPr>
              <w:drawing>
                <wp:inline distT="0" distB="0" distL="0" distR="0" wp14:anchorId="58E45E38" wp14:editId="58E45E39">
                  <wp:extent cx="234945" cy="234945"/>
                  <wp:effectExtent l="0" t="0" r="0" b="0"/>
                  <wp:docPr id="706854498" name="Image 72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4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2A.1 What do Christians learn from the Creation story?</w:t>
            </w:r>
          </w:p>
          <w:p w14:paraId="58E45E67" w14:textId="77777777" w:rsidR="00BE1A53" w:rsidRDefault="00C605DD">
            <w:r>
              <w:rPr>
                <w:b/>
                <w:lang w:val="en-US"/>
              </w:rPr>
              <w:t>Creation</w:t>
            </w:r>
          </w:p>
          <w:p w14:paraId="58E45E68" w14:textId="77777777" w:rsidR="00BE1A53" w:rsidRDefault="00C605DD">
            <w:r>
              <w:rPr>
                <w:b/>
                <w:bCs/>
                <w:lang w:val="en-US"/>
              </w:rPr>
              <w:t>(5 hours)</w:t>
            </w:r>
          </w:p>
        </w:tc>
        <w:tc>
          <w:tcPr>
            <w:tcW w:w="2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69" w14:textId="77777777" w:rsidR="00BE1A53" w:rsidRDefault="00C605DD">
            <w:r>
              <w:rPr>
                <w:noProof/>
                <w:lang w:val="en-US"/>
              </w:rPr>
              <w:drawing>
                <wp:inline distT="0" distB="0" distL="0" distR="0" wp14:anchorId="58E45E3A" wp14:editId="58E45E3B">
                  <wp:extent cx="152384" cy="219629"/>
                  <wp:effectExtent l="0" t="0" r="16" b="8971"/>
                  <wp:docPr id="1436172626" name="Image 73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L2.2 How are worldviews shaped and expressed through art and </w:t>
            </w:r>
            <w:r>
              <w:rPr>
                <w:lang w:val="en-US"/>
              </w:rPr>
              <w:t>architecture?</w:t>
            </w:r>
          </w:p>
          <w:p w14:paraId="58E45E6A" w14:textId="77777777" w:rsidR="00BE1A53" w:rsidRDefault="00C605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(8 lessons)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6B" w14:textId="77777777" w:rsidR="00BE1A53" w:rsidRDefault="00C605DD">
            <w:r>
              <w:rPr>
                <w:noProof/>
                <w:lang w:val="en-US"/>
              </w:rPr>
              <w:drawing>
                <wp:inline distT="0" distB="0" distL="0" distR="0" wp14:anchorId="58E45E3C" wp14:editId="58E45E3D">
                  <wp:extent cx="234945" cy="233601"/>
                  <wp:effectExtent l="0" t="0" r="0" b="0"/>
                  <wp:docPr id="1631743610" name="Image 77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3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2A.5 Why do Christians call the day Jesus died ‘Good Friday?</w:t>
            </w:r>
          </w:p>
          <w:p w14:paraId="58E45E6C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Salvation</w:t>
            </w:r>
          </w:p>
          <w:p w14:paraId="58E45E6D" w14:textId="77777777" w:rsidR="00BE1A53" w:rsidRDefault="00C605DD">
            <w:r>
              <w:rPr>
                <w:b/>
                <w:lang w:val="en-US"/>
              </w:rPr>
              <w:t>(5 hours)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6E" w14:textId="77777777" w:rsidR="00BE1A53" w:rsidRDefault="00C605DD">
            <w:r>
              <w:rPr>
                <w:noProof/>
                <w:lang w:val="en-US"/>
              </w:rPr>
              <w:drawing>
                <wp:inline distT="0" distB="0" distL="0" distR="0" wp14:anchorId="58E45E3E" wp14:editId="58E45E3F">
                  <wp:extent cx="152384" cy="219629"/>
                  <wp:effectExtent l="0" t="0" r="16" b="8971"/>
                  <wp:docPr id="162911287" name="Image 82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>L2.3 What can worldviews tell us about conflict, peace, forgiveness and reconciliation and is that important?</w:t>
            </w:r>
          </w:p>
          <w:p w14:paraId="58E45E6F" w14:textId="77777777" w:rsidR="00BE1A53" w:rsidRDefault="00C605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(8 lessons)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70" w14:textId="77777777" w:rsidR="00BE1A53" w:rsidRDefault="00C605DD">
            <w:r>
              <w:rPr>
                <w:noProof/>
                <w:lang w:val="en-US"/>
              </w:rPr>
              <w:drawing>
                <wp:inline distT="0" distB="0" distL="0" distR="0" wp14:anchorId="58E45E40" wp14:editId="58E45E41">
                  <wp:extent cx="234945" cy="233601"/>
                  <wp:effectExtent l="0" t="0" r="0" b="0"/>
                  <wp:docPr id="1406795547" name="Image 78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3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2A.6 When Jesus </w:t>
            </w:r>
            <w:r>
              <w:rPr>
                <w:lang w:val="en-US"/>
              </w:rPr>
              <w:t xml:space="preserve">left, what was the impact of Pentecost? Revisit the Gospel – What did Jesus want? </w:t>
            </w:r>
            <w:r>
              <w:rPr>
                <w:b/>
                <w:lang w:val="en-US"/>
              </w:rPr>
              <w:t>Kingdom of God</w:t>
            </w:r>
          </w:p>
          <w:p w14:paraId="58E45E71" w14:textId="77777777" w:rsidR="00BE1A53" w:rsidRDefault="00C605DD">
            <w:r>
              <w:rPr>
                <w:b/>
                <w:lang w:val="en-US"/>
              </w:rPr>
              <w:t>(5 hours)</w:t>
            </w:r>
          </w:p>
        </w:tc>
      </w:tr>
      <w:tr w:rsidR="00BE1A53" w14:paraId="58E45E8F" w14:textId="77777777">
        <w:tblPrEx>
          <w:tblCellMar>
            <w:top w:w="0" w:type="dxa"/>
            <w:bottom w:w="0" w:type="dxa"/>
          </w:tblCellMar>
        </w:tblPrEx>
        <w:trPr>
          <w:trHeight w:val="1561"/>
        </w:trPr>
        <w:tc>
          <w:tcPr>
            <w:tcW w:w="6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E45E73" w14:textId="77777777" w:rsidR="00BE1A53" w:rsidRDefault="00BE1A53">
            <w:pPr>
              <w:rPr>
                <w:lang w:val="en-US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74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Y4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4" w:space="0" w:color="FFFFFF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75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58E45E42" wp14:editId="58E45E43">
                  <wp:simplePos x="0" y="0"/>
                  <wp:positionH relativeFrom="column">
                    <wp:posOffset>67308</wp:posOffset>
                  </wp:positionH>
                  <wp:positionV relativeFrom="paragraph">
                    <wp:posOffset>83823</wp:posOffset>
                  </wp:positionV>
                  <wp:extent cx="152384" cy="220699"/>
                  <wp:effectExtent l="0" t="0" r="16" b="7901"/>
                  <wp:wrapSquare wrapText="bothSides"/>
                  <wp:docPr id="2044575561" name="Group 84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20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76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L2.4 How might your worldview lead you to do hard things for good reasons?</w:t>
            </w:r>
          </w:p>
          <w:p w14:paraId="58E45E77" w14:textId="77777777" w:rsidR="00BE1A53" w:rsidRDefault="00C605DD">
            <w:r>
              <w:rPr>
                <w:b/>
                <w:bCs/>
                <w:lang w:val="en-US"/>
              </w:rPr>
              <w:t>(8 lessons)</w:t>
            </w:r>
          </w:p>
        </w:tc>
        <w:tc>
          <w:tcPr>
            <w:tcW w:w="2432" w:type="dxa"/>
            <w:gridSpan w:val="4"/>
            <w:tcBorders>
              <w:top w:val="single" w:sz="4" w:space="0" w:color="000000"/>
              <w:left w:val="single" w:sz="24" w:space="0" w:color="FFFFFF"/>
              <w:bottom w:val="single" w:sz="18" w:space="0" w:color="000000"/>
              <w:right w:val="single" w:sz="4" w:space="0" w:color="000000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78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66432" behindDoc="0" locked="0" layoutInCell="1" allowOverlap="1" wp14:anchorId="58E45E44" wp14:editId="58E45E45">
                  <wp:simplePos x="0" y="0"/>
                  <wp:positionH relativeFrom="column">
                    <wp:posOffset>84453</wp:posOffset>
                  </wp:positionH>
                  <wp:positionV relativeFrom="paragraph">
                    <wp:posOffset>78108</wp:posOffset>
                  </wp:positionV>
                  <wp:extent cx="234945" cy="234671"/>
                  <wp:effectExtent l="0" t="0" r="0" b="0"/>
                  <wp:wrapSquare wrapText="bothSides"/>
                  <wp:docPr id="1620183780" name="Group 88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4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79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2A.3 What is the Trinity?</w:t>
            </w:r>
          </w:p>
          <w:p w14:paraId="58E45E7A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Incarnation/God</w:t>
            </w:r>
          </w:p>
          <w:p w14:paraId="58E45E7B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(5 hours)</w:t>
            </w:r>
          </w:p>
          <w:p w14:paraId="58E45E7C" w14:textId="77777777" w:rsidR="00BE1A53" w:rsidRDefault="00C605DD">
            <w:r>
              <w:rPr>
                <w:b/>
                <w:i/>
                <w:iCs/>
                <w:lang w:val="en-US"/>
              </w:rPr>
              <w:t>Trip to Coventry Cathedral.</w:t>
            </w:r>
          </w:p>
        </w:tc>
        <w:tc>
          <w:tcPr>
            <w:tcW w:w="2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36" w:space="0" w:color="FFFFFF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7D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58E45E46" wp14:editId="58E45E47">
                  <wp:simplePos x="0" y="0"/>
                  <wp:positionH relativeFrom="column">
                    <wp:posOffset>76837</wp:posOffset>
                  </wp:positionH>
                  <wp:positionV relativeFrom="paragraph">
                    <wp:posOffset>98142</wp:posOffset>
                  </wp:positionV>
                  <wp:extent cx="152384" cy="220699"/>
                  <wp:effectExtent l="0" t="0" r="16" b="7901"/>
                  <wp:wrapSquare wrapText="bothSides"/>
                  <wp:docPr id="243856604" name="Group 90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20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7E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L2.5 What or who is ‘God’ and how is the divine understood in theistic</w:t>
            </w:r>
          </w:p>
          <w:p w14:paraId="58E45E7F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worldviews?</w:t>
            </w:r>
          </w:p>
          <w:p w14:paraId="58E45E80" w14:textId="77777777" w:rsidR="00BE1A53" w:rsidRDefault="00C605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(10 lessons)</w:t>
            </w:r>
          </w:p>
          <w:p w14:paraId="58E45E81" w14:textId="77777777" w:rsidR="00BE1A53" w:rsidRDefault="00BE1A53">
            <w:pPr>
              <w:rPr>
                <w:lang w:val="en-US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36" w:space="0" w:color="FFFFFF"/>
              <w:bottom w:val="single" w:sz="18" w:space="0" w:color="000000"/>
              <w:right w:val="single" w:sz="4" w:space="0" w:color="000000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82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70528" behindDoc="0" locked="0" layoutInCell="1" allowOverlap="1" wp14:anchorId="58E45E48" wp14:editId="58E45E49">
                  <wp:simplePos x="0" y="0"/>
                  <wp:positionH relativeFrom="column">
                    <wp:posOffset>76837</wp:posOffset>
                  </wp:positionH>
                  <wp:positionV relativeFrom="paragraph">
                    <wp:posOffset>38733</wp:posOffset>
                  </wp:positionV>
                  <wp:extent cx="234945" cy="234945"/>
                  <wp:effectExtent l="0" t="0" r="0" b="0"/>
                  <wp:wrapThrough wrapText="bothSides">
                    <wp:wrapPolygon edited="0">
                      <wp:start x="1756" y="0"/>
                      <wp:lineTo x="0" y="1756"/>
                      <wp:lineTo x="0" y="15805"/>
                      <wp:lineTo x="1756" y="19317"/>
                      <wp:lineTo x="17561" y="19317"/>
                      <wp:lineTo x="19317" y="15805"/>
                      <wp:lineTo x="19317" y="1756"/>
                      <wp:lineTo x="17561" y="0"/>
                      <wp:lineTo x="1756" y="0"/>
                    </wp:wrapPolygon>
                  </wp:wrapThrough>
                  <wp:docPr id="42084541" name="Image 92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4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83" w14:textId="77777777" w:rsidR="00BE1A53" w:rsidRDefault="00C605DD">
            <w:r>
              <w:rPr>
                <w:lang w:val="en-US"/>
              </w:rPr>
              <w:t xml:space="preserve">2A. 5 Why do Christians call the day Jesus died ‘Good Friday? DD </w:t>
            </w:r>
            <w:r>
              <w:rPr>
                <w:b/>
                <w:lang w:val="en-US"/>
              </w:rPr>
              <w:t>Salvation</w:t>
            </w:r>
          </w:p>
          <w:p w14:paraId="58E45E84" w14:textId="77777777" w:rsidR="00BE1A53" w:rsidRDefault="00C605DD">
            <w:r>
              <w:rPr>
                <w:b/>
                <w:lang w:val="en-US"/>
              </w:rPr>
              <w:t>(3 hours)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36" w:space="0" w:color="FFFFFF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85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68480" behindDoc="0" locked="0" layoutInCell="1" allowOverlap="1" wp14:anchorId="58E45E4A" wp14:editId="58E45E4B">
                  <wp:simplePos x="0" y="0"/>
                  <wp:positionH relativeFrom="column">
                    <wp:posOffset>66678</wp:posOffset>
                  </wp:positionH>
                  <wp:positionV relativeFrom="paragraph">
                    <wp:posOffset>83539</wp:posOffset>
                  </wp:positionV>
                  <wp:extent cx="152384" cy="220699"/>
                  <wp:effectExtent l="0" t="0" r="16" b="7901"/>
                  <wp:wrapSquare wrapText="bothSides"/>
                  <wp:docPr id="2039768836" name="Group 93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20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86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L2.6 Do you have to be part of a faith community to hold an organised worldview?</w:t>
            </w:r>
          </w:p>
          <w:p w14:paraId="58E45E87" w14:textId="77777777" w:rsidR="00BE1A53" w:rsidRDefault="00C605DD">
            <w:r>
              <w:rPr>
                <w:noProof/>
                <w:lang w:val="en-US"/>
              </w:rPr>
              <w:drawing>
                <wp:inline distT="0" distB="0" distL="0" distR="0" wp14:anchorId="58E45E4C" wp14:editId="58E45E4D">
                  <wp:extent cx="234945" cy="234945"/>
                  <wp:effectExtent l="0" t="0" r="0" b="0"/>
                  <wp:docPr id="2130550584" name="Image 95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4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Add in elements of 2.A4 What kind of world did Jesus want?</w:t>
            </w:r>
          </w:p>
          <w:p w14:paraId="58E45E88" w14:textId="77777777" w:rsidR="00BE1A53" w:rsidRDefault="00C605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Gospel</w:t>
            </w:r>
          </w:p>
          <w:p w14:paraId="58E45E89" w14:textId="77777777" w:rsidR="00BE1A53" w:rsidRDefault="00C605DD">
            <w:r>
              <w:rPr>
                <w:b/>
                <w:lang w:val="en-US"/>
              </w:rPr>
              <w:t>(8 lessons)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36" w:space="0" w:color="FFFFFF"/>
              <w:bottom w:val="single" w:sz="18" w:space="0" w:color="000000"/>
              <w:right w:val="single" w:sz="4" w:space="0" w:color="000000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8A" w14:textId="77777777" w:rsidR="00BE1A53" w:rsidRDefault="00C605DD">
            <w:r>
              <w:rPr>
                <w:noProof/>
                <w:lang w:val="en-US"/>
              </w:rPr>
              <w:drawing>
                <wp:anchor distT="0" distB="0" distL="114300" distR="114300" simplePos="0" relativeHeight="251669504" behindDoc="0" locked="0" layoutInCell="1" allowOverlap="1" wp14:anchorId="58E45E4E" wp14:editId="58E45E4F">
                  <wp:simplePos x="0" y="0"/>
                  <wp:positionH relativeFrom="column">
                    <wp:posOffset>66037</wp:posOffset>
                  </wp:positionH>
                  <wp:positionV relativeFrom="paragraph">
                    <wp:posOffset>83539</wp:posOffset>
                  </wp:positionV>
                  <wp:extent cx="152384" cy="220699"/>
                  <wp:effectExtent l="0" t="0" r="16" b="7901"/>
                  <wp:wrapSquare wrapText="bothSides"/>
                  <wp:docPr id="1842399913" name="Group 96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20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45E8B" w14:textId="77777777" w:rsidR="00BE1A53" w:rsidRDefault="00C605DD">
            <w:pPr>
              <w:rPr>
                <w:lang w:val="en-US"/>
              </w:rPr>
            </w:pPr>
            <w:r>
              <w:rPr>
                <w:lang w:val="en-US"/>
              </w:rPr>
              <w:t>L2.7 How have religion and history entwined in this area? Revisit 1.6</w:t>
            </w:r>
          </w:p>
          <w:p w14:paraId="58E45E8C" w14:textId="77777777" w:rsidR="00BE1A53" w:rsidRDefault="00C605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(5 hours)</w:t>
            </w:r>
          </w:p>
          <w:p w14:paraId="58E45E8D" w14:textId="77777777" w:rsidR="00BE1A53" w:rsidRDefault="00BE1A53">
            <w:pPr>
              <w:rPr>
                <w:b/>
                <w:bCs/>
                <w:lang w:val="en-US"/>
              </w:rPr>
            </w:pPr>
          </w:p>
          <w:p w14:paraId="58E45E8E" w14:textId="77777777" w:rsidR="00BE1A53" w:rsidRDefault="00C605DD">
            <w:r>
              <w:rPr>
                <w:b/>
                <w:bCs/>
                <w:lang w:val="en-US"/>
              </w:rPr>
              <w:t xml:space="preserve">Trip to Coventry </w:t>
            </w:r>
            <w:r>
              <w:rPr>
                <w:b/>
                <w:bCs/>
                <w:lang w:val="en-US"/>
              </w:rPr>
              <w:t xml:space="preserve">Synagogue </w:t>
            </w:r>
          </w:p>
        </w:tc>
      </w:tr>
      <w:tr w:rsidR="00BE1A53" w14:paraId="58E45EA4" w14:textId="77777777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9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90" w14:textId="77777777" w:rsidR="00BE1A53" w:rsidRDefault="00C605DD">
            <w:pPr>
              <w:pStyle w:val="TableParagraph"/>
              <w:spacing w:before="2"/>
              <w:ind w:left="110"/>
            </w:pPr>
            <w:r>
              <w:rPr>
                <w:rFonts w:ascii="Arial" w:hAnsi="Arial" w:cs="Arial"/>
                <w:spacing w:val="-5"/>
                <w:sz w:val="20"/>
                <w:szCs w:val="20"/>
              </w:rPr>
              <w:t>Y5</w:t>
            </w:r>
          </w:p>
        </w:tc>
        <w:tc>
          <w:tcPr>
            <w:tcW w:w="2372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4" w:space="0" w:color="FFFFFF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91" w14:textId="77777777" w:rsidR="00BE1A53" w:rsidRDefault="00C605DD">
            <w:pPr>
              <w:pStyle w:val="TableParagraph"/>
              <w:spacing w:before="3" w:line="418" w:lineRule="exact"/>
              <w:ind w:left="107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50" wp14:editId="58E45E51">
                  <wp:extent cx="152384" cy="219629"/>
                  <wp:effectExtent l="0" t="0" r="16" b="8971"/>
                  <wp:docPr id="782348571" name="Image 102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U2.2 Why</w:t>
            </w:r>
          </w:p>
          <w:p w14:paraId="58E45E92" w14:textId="77777777" w:rsidR="00BE1A53" w:rsidRDefault="00C605DD">
            <w:pPr>
              <w:pStyle w:val="TableParagraph"/>
              <w:ind w:left="105"/>
            </w:pPr>
            <w:r>
              <w:rPr>
                <w:rFonts w:ascii="Arial" w:hAnsi="Arial" w:cs="Arial"/>
                <w:sz w:val="20"/>
                <w:szCs w:val="20"/>
              </w:rPr>
              <w:t>might ancient stories</w:t>
            </w:r>
            <w:r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still</w:t>
            </w:r>
            <w:r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be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so important for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some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worldviews today?</w:t>
            </w:r>
          </w:p>
          <w:p w14:paraId="58E45E93" w14:textId="77777777" w:rsidR="00BE1A53" w:rsidRDefault="00C605DD">
            <w:pPr>
              <w:pStyle w:val="TableParagraph"/>
              <w:spacing w:line="336" w:lineRule="exact"/>
              <w:ind w:left="105"/>
            </w:pPr>
            <w:r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(10 lessons)</w:t>
            </w:r>
          </w:p>
        </w:tc>
        <w:tc>
          <w:tcPr>
            <w:tcW w:w="2376" w:type="dxa"/>
            <w:tcBorders>
              <w:top w:val="single" w:sz="18" w:space="0" w:color="000000"/>
              <w:left w:val="single" w:sz="24" w:space="0" w:color="FFFFFF"/>
              <w:bottom w:val="single" w:sz="4" w:space="0" w:color="000000"/>
              <w:right w:val="single" w:sz="4" w:space="0" w:color="000000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94" w14:textId="77777777" w:rsidR="00BE1A53" w:rsidRDefault="00C605DD">
            <w:pPr>
              <w:pStyle w:val="TableParagraph"/>
              <w:spacing w:before="83" w:line="343" w:lineRule="exact"/>
              <w:ind w:left="542"/>
            </w:pPr>
            <w:r>
              <w:rPr>
                <w:rFonts w:ascii="Arial" w:hAnsi="Arial" w:cs="Arial"/>
                <w:sz w:val="20"/>
                <w:szCs w:val="20"/>
              </w:rPr>
              <w:t>2.B4</w:t>
            </w:r>
            <w:r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>Was</w:t>
            </w:r>
          </w:p>
          <w:p w14:paraId="58E45E95" w14:textId="77777777" w:rsidR="00BE1A53" w:rsidRDefault="00C605DD">
            <w:pPr>
              <w:pStyle w:val="TableParagraph"/>
              <w:spacing w:before="5" w:line="228" w:lineRule="auto"/>
              <w:ind w:left="86" w:right="117"/>
            </w:pPr>
            <w:r>
              <w:rPr>
                <w:rFonts w:ascii="Arial" w:hAnsi="Arial" w:cs="Arial"/>
                <w:sz w:val="20"/>
                <w:szCs w:val="20"/>
              </w:rPr>
              <w:t xml:space="preserve">Jesus the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Messiah? </w:t>
            </w:r>
            <w:r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Incarnation </w:t>
            </w:r>
          </w:p>
          <w:p w14:paraId="58E45E96" w14:textId="77777777" w:rsidR="00BE1A53" w:rsidRDefault="00C605DD">
            <w:pPr>
              <w:pStyle w:val="TableParagraph"/>
              <w:spacing w:before="5" w:line="228" w:lineRule="auto"/>
              <w:ind w:left="86" w:right="1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(3 hours)</w:t>
            </w:r>
          </w:p>
        </w:tc>
        <w:tc>
          <w:tcPr>
            <w:tcW w:w="2442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97" w14:textId="77777777" w:rsidR="00BE1A53" w:rsidRDefault="00C605DD">
            <w:pPr>
              <w:pStyle w:val="TableParagraph"/>
              <w:spacing w:before="3" w:line="418" w:lineRule="exact"/>
              <w:ind w:left="105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52" wp14:editId="58E45E53">
                  <wp:extent cx="152384" cy="219629"/>
                  <wp:effectExtent l="0" t="0" r="16" b="8971"/>
                  <wp:docPr id="893686445" name="Image 103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U2.3 Do</w:t>
            </w:r>
          </w:p>
          <w:p w14:paraId="58E45E98" w14:textId="77777777" w:rsidR="00BE1A53" w:rsidRDefault="00C605DD">
            <w:pPr>
              <w:pStyle w:val="TableParagraph"/>
              <w:ind w:left="106"/>
            </w:pPr>
            <w:r>
              <w:rPr>
                <w:rFonts w:ascii="Arial" w:hAnsi="Arial" w:cs="Arial"/>
                <w:sz w:val="20"/>
                <w:szCs w:val="20"/>
              </w:rPr>
              <w:t>religions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change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or do they stay the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same?</w:t>
            </w:r>
          </w:p>
          <w:p w14:paraId="58E45E99" w14:textId="77777777" w:rsidR="00BE1A53" w:rsidRDefault="00C605DD">
            <w:pPr>
              <w:pStyle w:val="TableParagraph"/>
              <w:spacing w:before="2" w:line="334" w:lineRule="exact"/>
              <w:ind w:left="106"/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>(8 lessons)</w:t>
            </w:r>
          </w:p>
        </w:tc>
        <w:tc>
          <w:tcPr>
            <w:tcW w:w="2268" w:type="dxa"/>
            <w:gridSpan w:val="2"/>
            <w:tcBorders>
              <w:top w:val="single" w:sz="18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9A" w14:textId="77777777" w:rsidR="00BE1A53" w:rsidRDefault="00C605DD">
            <w:pPr>
              <w:pStyle w:val="TableParagraph"/>
              <w:spacing w:before="15" w:line="228" w:lineRule="auto"/>
              <w:ind w:left="69" w:right="334" w:hanging="2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54" wp14:editId="58E45E55">
                  <wp:extent cx="234945" cy="233601"/>
                  <wp:effectExtent l="0" t="0" r="0" b="0"/>
                  <wp:docPr id="1644780927" name="Image 104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3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2B.6 What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did</w:t>
            </w:r>
            <w:r>
              <w:rPr>
                <w:rFonts w:ascii="Arial" w:hAnsi="Arial" w:cs="Arial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Jesus</w:t>
            </w:r>
            <w:r>
              <w:rPr>
                <w:rFonts w:ascii="Arial" w:hAnsi="Arial" w:cs="Arial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do</w:t>
            </w:r>
            <w:r>
              <w:rPr>
                <w:rFonts w:ascii="Arial" w:hAnsi="Arial" w:cs="Arial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to </w:t>
            </w:r>
            <w:r>
              <w:rPr>
                <w:rFonts w:ascii="Arial" w:hAnsi="Arial" w:cs="Arial"/>
                <w:sz w:val="20"/>
                <w:szCs w:val="20"/>
              </w:rPr>
              <w:t xml:space="preserve">save </w:t>
            </w:r>
            <w:r>
              <w:rPr>
                <w:rFonts w:ascii="Arial" w:hAnsi="Arial" w:cs="Arial"/>
                <w:sz w:val="20"/>
                <w:szCs w:val="20"/>
              </w:rPr>
              <w:t xml:space="preserve">human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beings?</w:t>
            </w:r>
          </w:p>
          <w:p w14:paraId="58E45E9B" w14:textId="77777777" w:rsidR="00BE1A53" w:rsidRDefault="00C605DD">
            <w:pPr>
              <w:pStyle w:val="TableParagraph"/>
              <w:spacing w:line="343" w:lineRule="exact"/>
              <w:ind w:left="69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Salvation</w:t>
            </w:r>
          </w:p>
          <w:p w14:paraId="58E45E9C" w14:textId="77777777" w:rsidR="00BE1A53" w:rsidRDefault="00C605DD">
            <w:pPr>
              <w:pStyle w:val="TableParagraph"/>
              <w:spacing w:line="343" w:lineRule="exact"/>
              <w:ind w:left="69"/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(5 hours)</w:t>
            </w:r>
          </w:p>
        </w:tc>
        <w:tc>
          <w:tcPr>
            <w:tcW w:w="2412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9D" w14:textId="77777777" w:rsidR="00BE1A53" w:rsidRDefault="00C605DD">
            <w:pPr>
              <w:pStyle w:val="TableParagraph"/>
              <w:spacing w:before="3"/>
              <w:ind w:left="112" w:hanging="5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56" wp14:editId="58E45E57">
                  <wp:extent cx="152384" cy="219629"/>
                  <wp:effectExtent l="0" t="0" r="16" b="8971"/>
                  <wp:docPr id="1001470487" name="Image 105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U2.4 What might</w:t>
            </w:r>
            <w:r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it</w:t>
            </w:r>
            <w:r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mean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to ‘live well’?</w:t>
            </w:r>
          </w:p>
          <w:p w14:paraId="58E45E9E" w14:textId="77777777" w:rsidR="00BE1A53" w:rsidRDefault="00C605DD">
            <w:pPr>
              <w:pStyle w:val="TableParagraph"/>
              <w:spacing w:before="3"/>
              <w:ind w:left="112" w:hanging="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(8 lessons)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9F" w14:textId="77777777" w:rsidR="00BE1A53" w:rsidRDefault="00C605DD">
            <w:pPr>
              <w:pStyle w:val="TableParagraph"/>
              <w:spacing w:before="3" w:line="423" w:lineRule="exact"/>
              <w:ind w:left="67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58" wp14:editId="58E45E59">
                  <wp:extent cx="234945" cy="233601"/>
                  <wp:effectExtent l="0" t="0" r="0" b="0"/>
                  <wp:docPr id="1277451707" name="Image 106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3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2B.5</w:t>
            </w:r>
          </w:p>
          <w:p w14:paraId="58E45EA0" w14:textId="77777777" w:rsidR="00BE1A53" w:rsidRDefault="00C605DD">
            <w:pPr>
              <w:pStyle w:val="TableParagraph"/>
              <w:spacing w:before="5" w:line="228" w:lineRule="auto"/>
              <w:ind w:left="70"/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What</w:t>
            </w:r>
            <w:r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would </w:t>
            </w:r>
            <w:r>
              <w:rPr>
                <w:rFonts w:ascii="Arial" w:hAnsi="Arial" w:cs="Arial"/>
                <w:sz w:val="20"/>
                <w:szCs w:val="20"/>
              </w:rPr>
              <w:t>Jesus do?</w:t>
            </w:r>
          </w:p>
          <w:p w14:paraId="58E45EA1" w14:textId="77777777" w:rsidR="00BE1A53" w:rsidRDefault="00C605DD">
            <w:pPr>
              <w:pStyle w:val="TableParagraph"/>
              <w:spacing w:line="344" w:lineRule="exact"/>
              <w:ind w:left="7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Gospel</w:t>
            </w:r>
          </w:p>
          <w:p w14:paraId="58E45EA2" w14:textId="77777777" w:rsidR="00BE1A53" w:rsidRDefault="00C605DD">
            <w:pPr>
              <w:pStyle w:val="TableParagraph"/>
              <w:spacing w:line="344" w:lineRule="exact"/>
              <w:ind w:left="70"/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(5 hours)</w:t>
            </w:r>
          </w:p>
        </w:tc>
        <w:tc>
          <w:tcPr>
            <w:tcW w:w="5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E45EA3" w14:textId="77777777" w:rsidR="00BE1A53" w:rsidRDefault="00BE1A53">
            <w:pPr>
              <w:pStyle w:val="TableParagraph"/>
              <w:spacing w:line="344" w:lineRule="exact"/>
              <w:ind w:left="70"/>
            </w:pPr>
          </w:p>
        </w:tc>
      </w:tr>
      <w:tr w:rsidR="00BE1A53" w14:paraId="58E45EC0" w14:textId="77777777">
        <w:tblPrEx>
          <w:tblCellMar>
            <w:top w:w="0" w:type="dxa"/>
            <w:bottom w:w="0" w:type="dxa"/>
          </w:tblCellMar>
        </w:tblPrEx>
        <w:trPr>
          <w:trHeight w:val="1417"/>
        </w:trPr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A5" w14:textId="77777777" w:rsidR="00BE1A53" w:rsidRDefault="00C605DD">
            <w:pPr>
              <w:pStyle w:val="TableParagraph"/>
              <w:spacing w:before="3"/>
              <w:ind w:left="110"/>
            </w:pPr>
            <w:r>
              <w:rPr>
                <w:rFonts w:ascii="Arial" w:hAnsi="Arial" w:cs="Arial"/>
                <w:spacing w:val="-5"/>
                <w:sz w:val="20"/>
                <w:szCs w:val="20"/>
              </w:rPr>
              <w:lastRenderedPageBreak/>
              <w:t>Y6</w:t>
            </w:r>
          </w:p>
        </w:tc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FFFFFF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A6" w14:textId="77777777" w:rsidR="00BE1A53" w:rsidRDefault="00C605DD">
            <w:pPr>
              <w:pStyle w:val="TableParagraph"/>
              <w:spacing w:before="2"/>
              <w:ind w:left="105" w:firstLine="1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5A" wp14:editId="58E45E5B">
                  <wp:extent cx="152384" cy="219629"/>
                  <wp:effectExtent l="0" t="0" r="16" b="8971"/>
                  <wp:docPr id="493664805" name="Image 107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U2.5 How do beliefs</w:t>
            </w:r>
            <w:r>
              <w:rPr>
                <w:rFonts w:ascii="Arial" w:hAnsi="Arial" w:cs="Arial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and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ideas about land</w:t>
            </w:r>
          </w:p>
          <w:p w14:paraId="58E45EA7" w14:textId="77777777" w:rsidR="00BE1A53" w:rsidRDefault="00C605DD">
            <w:pPr>
              <w:pStyle w:val="TableParagraph"/>
              <w:ind w:left="105" w:right="377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shape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way human beings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live?</w:t>
            </w:r>
          </w:p>
          <w:p w14:paraId="58E45EA8" w14:textId="77777777" w:rsidR="00BE1A53" w:rsidRDefault="00C605DD">
            <w:pPr>
              <w:pStyle w:val="TableParagraph"/>
              <w:spacing w:line="337" w:lineRule="exact"/>
              <w:ind w:left="105"/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(omit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environmental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aspect)</w:t>
            </w:r>
          </w:p>
          <w:p w14:paraId="58E45EA9" w14:textId="77777777" w:rsidR="00BE1A53" w:rsidRDefault="00C605DD">
            <w:pPr>
              <w:pStyle w:val="TableParagraph"/>
              <w:spacing w:line="337" w:lineRule="exact"/>
              <w:ind w:left="105"/>
            </w:pPr>
            <w:r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(8 hours)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24" w:space="0" w:color="FFFFFF"/>
              <w:bottom w:val="single" w:sz="4" w:space="0" w:color="000000"/>
              <w:right w:val="single" w:sz="4" w:space="0" w:color="000000"/>
            </w:tcBorders>
            <w:shd w:val="clear" w:color="auto" w:fill="D9F1D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AA" w14:textId="77777777" w:rsidR="00BE1A53" w:rsidRDefault="00C605DD">
            <w:pPr>
              <w:pStyle w:val="TableParagraph"/>
              <w:spacing w:before="2" w:line="424" w:lineRule="exact"/>
              <w:ind w:left="83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5C" wp14:editId="58E45E5D">
                  <wp:extent cx="234945" cy="233601"/>
                  <wp:effectExtent l="0" t="0" r="0" b="0"/>
                  <wp:docPr id="2072167290" name="Image 108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3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2B.2</w:t>
            </w:r>
          </w:p>
          <w:p w14:paraId="58E45EAB" w14:textId="77777777" w:rsidR="00BE1A53" w:rsidRDefault="00C605DD">
            <w:pPr>
              <w:pStyle w:val="TableParagraph"/>
              <w:spacing w:before="6" w:line="228" w:lineRule="auto"/>
              <w:ind w:left="86" w:right="117"/>
            </w:pPr>
            <w:r>
              <w:rPr>
                <w:rFonts w:ascii="Arial" w:hAnsi="Arial" w:cs="Arial"/>
                <w:sz w:val="20"/>
                <w:szCs w:val="20"/>
              </w:rPr>
              <w:t xml:space="preserve">Creation and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Science: </w:t>
            </w:r>
            <w:r>
              <w:rPr>
                <w:rFonts w:ascii="Arial" w:hAnsi="Arial" w:cs="Arial"/>
                <w:sz w:val="20"/>
                <w:szCs w:val="20"/>
              </w:rPr>
              <w:t xml:space="preserve">conflicting or </w:t>
            </w:r>
            <w:r>
              <w:rPr>
                <w:rFonts w:ascii="Arial" w:hAnsi="Arial" w:cs="Arial"/>
                <w:spacing w:val="-8"/>
                <w:sz w:val="20"/>
                <w:szCs w:val="20"/>
              </w:rPr>
              <w:t xml:space="preserve">complementary? </w:t>
            </w:r>
            <w:r>
              <w:rPr>
                <w:rFonts w:ascii="Arial" w:hAnsi="Arial" w:cs="Arial"/>
                <w:b/>
                <w:sz w:val="20"/>
                <w:szCs w:val="20"/>
              </w:rPr>
              <w:t>Creation/</w:t>
            </w:r>
            <w:r>
              <w:rPr>
                <w:rFonts w:ascii="Arial" w:hAnsi="Arial" w:cs="Arial"/>
                <w:b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Fall</w:t>
            </w:r>
          </w:p>
          <w:p w14:paraId="58E45EAC" w14:textId="77777777" w:rsidR="00BE1A53" w:rsidRDefault="00C605DD">
            <w:pPr>
              <w:pStyle w:val="TableParagraph"/>
              <w:spacing w:line="346" w:lineRule="exact"/>
              <w:ind w:left="1032"/>
            </w:pPr>
            <w:r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  <w:p w14:paraId="58E45EAD" w14:textId="77777777" w:rsidR="00BE1A53" w:rsidRDefault="00C605DD">
            <w:pPr>
              <w:pStyle w:val="TableParagraph"/>
              <w:spacing w:before="7" w:line="228" w:lineRule="auto"/>
              <w:ind w:left="86" w:right="446" w:hanging="3"/>
              <w:jc w:val="both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5E" wp14:editId="58E45E5F">
                  <wp:extent cx="234945" cy="234945"/>
                  <wp:effectExtent l="0" t="0" r="0" b="0"/>
                  <wp:docPr id="1730431613" name="Image 109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4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2B.8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What kind</w:t>
            </w:r>
            <w:r>
              <w:rPr>
                <w:rFonts w:ascii="Arial" w:hAnsi="Arial" w:cs="Arial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of</w:t>
            </w:r>
            <w:r>
              <w:rPr>
                <w:rFonts w:ascii="Arial" w:hAnsi="Arial" w:cs="Arial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king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is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Jesus?</w:t>
            </w:r>
          </w:p>
          <w:p w14:paraId="58E45EAE" w14:textId="77777777" w:rsidR="00BE1A53" w:rsidRDefault="00C605DD">
            <w:pPr>
              <w:pStyle w:val="TableParagraph"/>
              <w:spacing w:line="228" w:lineRule="auto"/>
              <w:ind w:left="86" w:right="583"/>
              <w:jc w:val="both"/>
            </w:pPr>
            <w:r>
              <w:rPr>
                <w:rFonts w:ascii="Arial" w:hAnsi="Arial" w:cs="Arial"/>
                <w:b/>
                <w:spacing w:val="-8"/>
                <w:sz w:val="20"/>
                <w:szCs w:val="20"/>
              </w:rPr>
              <w:t>Kingdom</w:t>
            </w:r>
            <w:r>
              <w:rPr>
                <w:rFonts w:ascii="Arial" w:hAnsi="Arial" w:cs="Arial"/>
                <w:b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of </w:t>
            </w:r>
            <w:r>
              <w:rPr>
                <w:rFonts w:ascii="Arial" w:hAnsi="Arial" w:cs="Arial"/>
                <w:b/>
                <w:spacing w:val="-4"/>
                <w:sz w:val="20"/>
                <w:szCs w:val="20"/>
              </w:rPr>
              <w:t>God</w:t>
            </w:r>
          </w:p>
          <w:p w14:paraId="58E45EAF" w14:textId="77777777" w:rsidR="00BE1A53" w:rsidRDefault="00C605DD">
            <w:pPr>
              <w:pStyle w:val="TableParagraph"/>
              <w:spacing w:line="336" w:lineRule="exact"/>
              <w:ind w:left="8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(5 hours)</w:t>
            </w:r>
          </w:p>
        </w:tc>
        <w:tc>
          <w:tcPr>
            <w:tcW w:w="2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B0" w14:textId="77777777" w:rsidR="00BE1A53" w:rsidRDefault="00C605DD">
            <w:pPr>
              <w:pStyle w:val="TableParagraph"/>
              <w:ind w:left="106" w:firstLine="86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60" wp14:editId="58E45E61">
                  <wp:extent cx="152384" cy="219629"/>
                  <wp:effectExtent l="0" t="0" r="16" b="8971"/>
                  <wp:docPr id="1378733029" name="Picture 1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E45EB1" w14:textId="77777777" w:rsidR="00BE1A53" w:rsidRDefault="00C605DD">
            <w:pPr>
              <w:pStyle w:val="TableParagraph"/>
            </w:pPr>
            <w:r>
              <w:rPr>
                <w:rFonts w:ascii="Arial" w:hAnsi="Arial" w:cs="Arial"/>
                <w:sz w:val="20"/>
                <w:szCs w:val="20"/>
              </w:rPr>
              <w:t>U2.6 How might your worldview impact</w:t>
            </w:r>
            <w:r>
              <w:rPr>
                <w:rFonts w:ascii="Arial" w:hAnsi="Arial" w:cs="Arial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on</w:t>
            </w:r>
            <w:r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way you understand</w:t>
            </w:r>
          </w:p>
          <w:p w14:paraId="58E45EB2" w14:textId="77777777" w:rsidR="00BE1A53" w:rsidRDefault="00C605DD">
            <w:pPr>
              <w:pStyle w:val="TableParagraph"/>
              <w:spacing w:line="335" w:lineRule="exact"/>
              <w:ind w:left="106"/>
            </w:pPr>
            <w:r>
              <w:rPr>
                <w:rFonts w:ascii="Arial" w:hAnsi="Arial" w:cs="Arial"/>
                <w:sz w:val="20"/>
                <w:szCs w:val="20"/>
              </w:rPr>
              <w:t>death</w:t>
            </w:r>
            <w:r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and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beyond?</w:t>
            </w:r>
          </w:p>
          <w:p w14:paraId="58E45EB3" w14:textId="77777777" w:rsidR="00BE1A53" w:rsidRDefault="00C605DD">
            <w:pPr>
              <w:pStyle w:val="TableParagraph"/>
              <w:spacing w:line="335" w:lineRule="exact"/>
              <w:ind w:left="106"/>
            </w:pPr>
            <w:r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(8 lessons)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C9ECF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B4" w14:textId="77777777" w:rsidR="00BE1A53" w:rsidRDefault="00C605DD">
            <w:pPr>
              <w:pStyle w:val="TableParagraph"/>
              <w:spacing w:before="15" w:line="228" w:lineRule="auto"/>
              <w:ind w:left="69" w:right="236" w:hanging="2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62" wp14:editId="58E45E63">
                  <wp:extent cx="234945" cy="233601"/>
                  <wp:effectExtent l="0" t="0" r="0" b="0"/>
                  <wp:docPr id="1247760920" name="Image 110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3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2B.7 What difference</w:t>
            </w:r>
            <w:r>
              <w:rPr>
                <w:rFonts w:ascii="Arial" w:hAnsi="Arial" w:cs="Arial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does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resurrection </w:t>
            </w:r>
            <w:r>
              <w:rPr>
                <w:rFonts w:ascii="Arial" w:hAnsi="Arial" w:cs="Arial"/>
                <w:sz w:val="20"/>
                <w:szCs w:val="20"/>
              </w:rPr>
              <w:t>make to</w:t>
            </w:r>
          </w:p>
          <w:p w14:paraId="58E45EB5" w14:textId="77777777" w:rsidR="00BE1A53" w:rsidRDefault="00C605DD">
            <w:pPr>
              <w:pStyle w:val="TableParagraph"/>
              <w:spacing w:line="337" w:lineRule="exact"/>
              <w:ind w:left="69"/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>Christians?</w:t>
            </w:r>
          </w:p>
          <w:p w14:paraId="58E45EB6" w14:textId="77777777" w:rsidR="00BE1A53" w:rsidRDefault="00C605DD">
            <w:pPr>
              <w:pStyle w:val="TableParagraph"/>
              <w:spacing w:line="343" w:lineRule="exact"/>
              <w:ind w:left="69"/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Salvation</w:t>
            </w:r>
          </w:p>
          <w:p w14:paraId="58E45EB7" w14:textId="77777777" w:rsidR="00BE1A53" w:rsidRDefault="00C605DD">
            <w:pPr>
              <w:pStyle w:val="TableParagraph"/>
              <w:ind w:left="69" w:right="149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(5 hours)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FFFFFF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B8" w14:textId="77777777" w:rsidR="00BE1A53" w:rsidRDefault="00C605DD">
            <w:pPr>
              <w:pStyle w:val="TableParagraph"/>
              <w:spacing w:before="2"/>
              <w:ind w:left="112" w:right="57" w:hanging="5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64" wp14:editId="58E45E65">
                  <wp:extent cx="152384" cy="219629"/>
                  <wp:effectExtent l="0" t="0" r="16" b="8971"/>
                  <wp:docPr id="822415486" name="Image 111" descr="A person with a backpack looking at a light  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4" cy="219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U2.7 What is truth</w:t>
            </w:r>
            <w:r>
              <w:rPr>
                <w:rFonts w:ascii="Arial" w:hAnsi="Arial" w:cs="Arial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and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where might it be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found?</w:t>
            </w:r>
          </w:p>
          <w:p w14:paraId="58E45EB9" w14:textId="77777777" w:rsidR="00BE1A53" w:rsidRDefault="00BE1A53">
            <w:pPr>
              <w:pStyle w:val="TableParagraph"/>
              <w:spacing w:before="2"/>
              <w:ind w:left="112" w:right="57" w:hanging="5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  <w:p w14:paraId="58E45EBA" w14:textId="77777777" w:rsidR="00BE1A53" w:rsidRDefault="00C605DD">
            <w:pPr>
              <w:pStyle w:val="TableParagraph"/>
              <w:spacing w:before="2"/>
              <w:ind w:left="112" w:right="57" w:hanging="5"/>
            </w:pPr>
            <w:r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(8 lessons)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36" w:space="0" w:color="FFFFFF"/>
              <w:bottom w:val="single" w:sz="4" w:space="0" w:color="000000"/>
              <w:right w:val="single" w:sz="4" w:space="0" w:color="000000"/>
            </w:tcBorders>
            <w:shd w:val="clear" w:color="auto" w:fill="F9E1D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45EBB" w14:textId="77777777" w:rsidR="00BE1A53" w:rsidRDefault="00C605DD">
            <w:pPr>
              <w:pStyle w:val="TableParagraph"/>
              <w:spacing w:before="2" w:line="425" w:lineRule="exact"/>
              <w:ind w:left="108" w:right="57"/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E45E66" wp14:editId="58E45E67">
                  <wp:extent cx="234945" cy="233601"/>
                  <wp:effectExtent l="0" t="0" r="0" b="0"/>
                  <wp:docPr id="1566345513" name="Image 112" descr="Understanding Christianit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45" cy="233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2B.3 How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>can</w:t>
            </w:r>
            <w:r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following </w:t>
            </w:r>
            <w:r>
              <w:rPr>
                <w:rFonts w:ascii="Arial" w:hAnsi="Arial" w:cs="Arial"/>
                <w:sz w:val="20"/>
                <w:szCs w:val="20"/>
              </w:rPr>
              <w:t>God bring freedom</w:t>
            </w:r>
            <w:r>
              <w:rPr>
                <w:rFonts w:ascii="Arial" w:hAnsi="Arial" w:cs="Arial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and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>justice?</w:t>
            </w:r>
            <w:r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</w:p>
          <w:p w14:paraId="58E45EBC" w14:textId="77777777" w:rsidR="00BE1A53" w:rsidRDefault="00BE1A53">
            <w:pPr>
              <w:pStyle w:val="TableParagraph"/>
              <w:spacing w:line="228" w:lineRule="auto"/>
              <w:ind w:left="70"/>
              <w:rPr>
                <w:rFonts w:ascii="Arial" w:hAnsi="Arial" w:cs="Arial"/>
                <w:b/>
                <w:spacing w:val="-6"/>
                <w:sz w:val="20"/>
                <w:szCs w:val="20"/>
              </w:rPr>
            </w:pPr>
          </w:p>
          <w:p w14:paraId="58E45EBD" w14:textId="77777777" w:rsidR="00BE1A53" w:rsidRDefault="00C605DD">
            <w:pPr>
              <w:pStyle w:val="TableParagraph"/>
              <w:spacing w:line="228" w:lineRule="auto"/>
              <w:ind w:left="70"/>
            </w:pPr>
            <w:r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People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God</w:t>
            </w:r>
          </w:p>
          <w:p w14:paraId="58E45EBE" w14:textId="77777777" w:rsidR="00BE1A53" w:rsidRDefault="00C605DD">
            <w:pPr>
              <w:pStyle w:val="TableParagraph"/>
              <w:spacing w:line="228" w:lineRule="auto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(5 hours)</w:t>
            </w:r>
          </w:p>
        </w:tc>
        <w:tc>
          <w:tcPr>
            <w:tcW w:w="5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E45EBF" w14:textId="77777777" w:rsidR="00BE1A53" w:rsidRDefault="00BE1A53">
            <w:pPr>
              <w:pStyle w:val="TableParagraph"/>
              <w:spacing w:line="228" w:lineRule="auto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8E45EC1" w14:textId="77777777" w:rsidR="00BE1A53" w:rsidRDefault="00BE1A53">
      <w:pPr>
        <w:ind w:right="-620"/>
      </w:pPr>
    </w:p>
    <w:sectPr w:rsidR="00BE1A53">
      <w:pgSz w:w="16838" w:h="11906" w:orient="landscape"/>
      <w:pgMar w:top="1440" w:right="1440" w:bottom="1440" w:left="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45E6C" w14:textId="77777777" w:rsidR="00C605DD" w:rsidRDefault="00C605DD">
      <w:pPr>
        <w:spacing w:after="0" w:line="240" w:lineRule="auto"/>
      </w:pPr>
      <w:r>
        <w:separator/>
      </w:r>
    </w:p>
  </w:endnote>
  <w:endnote w:type="continuationSeparator" w:id="0">
    <w:p w14:paraId="58E45E6E" w14:textId="77777777" w:rsidR="00C605DD" w:rsidRDefault="00C60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45E68" w14:textId="77777777" w:rsidR="00C605DD" w:rsidRDefault="00C605D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8E45E6A" w14:textId="77777777" w:rsidR="00C605DD" w:rsidRDefault="00C605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E1A53"/>
    <w:rsid w:val="00BE1A53"/>
    <w:rsid w:val="00C6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45E0E"/>
  <w15:docId w15:val="{2B0512C9-02EE-4E09-BB8E-ABC9F5229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pPr>
      <w:widowControl w:val="0"/>
      <w:autoSpaceDE w:val="0"/>
      <w:spacing w:after="0" w:line="240" w:lineRule="auto"/>
    </w:pPr>
    <w:rPr>
      <w:rFonts w:ascii="Tahoma" w:eastAsia="Tahoma" w:hAnsi="Tahoma" w:cs="Tahoma"/>
      <w:kern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2BF3A9FB73914FB0051234878B0E3C" ma:contentTypeVersion="18" ma:contentTypeDescription="Create a new document." ma:contentTypeScope="" ma:versionID="f0240ed1f5aded56960741cd9101de3d">
  <xsd:schema xmlns:xsd="http://www.w3.org/2001/XMLSchema" xmlns:xs="http://www.w3.org/2001/XMLSchema" xmlns:p="http://schemas.microsoft.com/office/2006/metadata/properties" xmlns:ns2="94e418ab-ce11-4ca9-94b8-6d9ebf9facd8" xmlns:ns3="35a5e5d3-208a-4091-975e-025a74b689a6" targetNamespace="http://schemas.microsoft.com/office/2006/metadata/properties" ma:root="true" ma:fieldsID="a2996e0dad21afb5f8c94e33702583e8" ns2:_="" ns3:_="">
    <xsd:import namespace="94e418ab-ce11-4ca9-94b8-6d9ebf9facd8"/>
    <xsd:import namespace="35a5e5d3-208a-4091-975e-025a74b689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418ab-ce11-4ca9-94b8-6d9ebf9fac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5e5d3-208a-4091-975e-025a74b68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572c49-a22e-4fec-8636-14586fbcd80a}" ma:internalName="TaxCatchAll" ma:showField="CatchAllData" ma:web="35a5e5d3-208a-4091-975e-025a74b689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e418ab-ce11-4ca9-94b8-6d9ebf9facd8">
      <Terms xmlns="http://schemas.microsoft.com/office/infopath/2007/PartnerControls"/>
    </lcf76f155ced4ddcb4097134ff3c332f>
    <TaxCatchAll xmlns="35a5e5d3-208a-4091-975e-025a74b689a6" xsi:nil="true"/>
  </documentManagement>
</p:properties>
</file>

<file path=customXml/itemProps1.xml><?xml version="1.0" encoding="utf-8"?>
<ds:datastoreItem xmlns:ds="http://schemas.openxmlformats.org/officeDocument/2006/customXml" ds:itemID="{024F7936-39ED-4C05-A08A-8343E10BEB42}"/>
</file>

<file path=customXml/itemProps2.xml><?xml version="1.0" encoding="utf-8"?>
<ds:datastoreItem xmlns:ds="http://schemas.openxmlformats.org/officeDocument/2006/customXml" ds:itemID="{3BAA1088-969F-409D-8923-93D626CE0904}"/>
</file>

<file path=customXml/itemProps3.xml><?xml version="1.0" encoding="utf-8"?>
<ds:datastoreItem xmlns:ds="http://schemas.openxmlformats.org/officeDocument/2006/customXml" ds:itemID="{842C49AE-EEF8-481D-B0CD-FB166E9352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3268</Characters>
  <Application>Microsoft Office Word</Application>
  <DocSecurity>0</DocSecurity>
  <Lines>27</Lines>
  <Paragraphs>7</Paragraphs>
  <ScaleCrop>false</ScaleCrop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Kermode - Long Itchington</dc:creator>
  <dc:description/>
  <cp:lastModifiedBy>Charlie Kermode - Long Itchington</cp:lastModifiedBy>
  <cp:revision>2</cp:revision>
  <cp:lastPrinted>2024-07-03T12:43:00Z</cp:lastPrinted>
  <dcterms:created xsi:type="dcterms:W3CDTF">2024-09-03T11:44:00Z</dcterms:created>
  <dcterms:modified xsi:type="dcterms:W3CDTF">2024-09-03T11:44:00Z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0x0101005E2BF3A9FB73914FB0051234878B0E3C</vt:lpwstr>
  </property>
</Properties>
</file>